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Elrendezéstáblázat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3E701A" w14:paraId="73909599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7F941088" w14:textId="77777777" w:rsidR="00E77B5E" w:rsidRPr="0075559D" w:rsidRDefault="00E77B5E" w:rsidP="0075559D">
            <w:pPr>
              <w:rPr>
                <w:b/>
                <w:bCs/>
                <w:lang w:val="hu-HU"/>
              </w:rPr>
            </w:pPr>
          </w:p>
          <w:p w14:paraId="323749CE" w14:textId="41E4A13A" w:rsidR="0075559D" w:rsidRPr="0075559D" w:rsidRDefault="0075559D" w:rsidP="0075559D">
            <w:pPr>
              <w:tabs>
                <w:tab w:val="left" w:pos="930"/>
              </w:tabs>
              <w:rPr>
                <w:lang w:val="hu-HU"/>
              </w:rPr>
            </w:pPr>
            <w:r w:rsidRPr="0075559D">
              <w:rPr>
                <w:b/>
                <w:bCs/>
                <w:lang w:val="hu-HU"/>
              </w:rPr>
              <w:t>Fénykép helye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E17428C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2D60BF1D" w14:textId="77777777" w:rsidR="00E77B5E" w:rsidRPr="003E701A" w:rsidRDefault="0046423A" w:rsidP="00AE68A8">
            <w:pPr>
              <w:pStyle w:val="Cm"/>
              <w:rPr>
                <w:lang w:val="hu-HU"/>
              </w:rPr>
            </w:pPr>
            <w:sdt>
              <w:sdtPr>
                <w:rPr>
                  <w:lang w:val="hu-HU"/>
                </w:rPr>
                <w:id w:val="-1625693074"/>
                <w:placeholder>
                  <w:docPart w:val="0CB0502836404E9F8698A405ED220BAC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[Vezetéknév]</w:t>
                </w:r>
              </w:sdtContent>
            </w:sdt>
            <w:r w:rsidR="00E77B5E" w:rsidRPr="003E701A">
              <w:rPr>
                <w:lang w:val="hu-HU" w:bidi="hu"/>
              </w:rPr>
              <w:br/>
            </w:r>
            <w:sdt>
              <w:sdtPr>
                <w:rPr>
                  <w:lang w:val="hu-HU"/>
                </w:rPr>
                <w:id w:val="1980958706"/>
                <w:placeholder>
                  <w:docPart w:val="7BFA4D5CE5F24BD8851F3970BD892CFA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[Utónév]</w:t>
                </w:r>
              </w:sdtContent>
            </w:sdt>
          </w:p>
        </w:tc>
      </w:tr>
      <w:tr w:rsidR="00E77B5E" w:rsidRPr="003E701A" w14:paraId="7E2B626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0CC7F52A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6E14F2FE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lang w:val="hu-HU"/>
              </w:rPr>
              <w:id w:val="-825666241"/>
              <w:placeholder>
                <w:docPart w:val="14BC343672D149F293DD77452FE9554A"/>
              </w:placeholder>
              <w:temporary/>
              <w:showingPlcHdr/>
              <w15:appearance w15:val="hidden"/>
            </w:sdtPr>
            <w:sdtEndPr/>
            <w:sdtContent>
              <w:p w14:paraId="34BAF6F5" w14:textId="77777777" w:rsidR="00E77B5E" w:rsidRPr="003E701A" w:rsidRDefault="00E77B5E" w:rsidP="009B591F">
                <w:pPr>
                  <w:rPr>
                    <w:lang w:val="hu-HU"/>
                  </w:rPr>
                </w:pPr>
                <w:r w:rsidRPr="003E701A">
                  <w:rPr>
                    <w:lang w:val="hu-HU" w:bidi="hu"/>
                  </w:rPr>
                  <w:t>Dátum</w:t>
                </w:r>
              </w:p>
            </w:sdtContent>
          </w:sdt>
          <w:p w14:paraId="03A0D213" w14:textId="77777777" w:rsidR="00E77B5E" w:rsidRPr="003E701A" w:rsidRDefault="0046423A" w:rsidP="009B591F">
            <w:pPr>
              <w:pStyle w:val="Kapcsolat"/>
              <w:rPr>
                <w:lang w:val="hu-HU"/>
              </w:rPr>
            </w:pPr>
            <w:sdt>
              <w:sdtPr>
                <w:rPr>
                  <w:lang w:val="hu-HU"/>
                </w:rPr>
                <w:id w:val="-530570983"/>
                <w:placeholder>
                  <w:docPart w:val="5CFF2464C2E34DF2B2E8F9C98EBA6B55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[Címzett neve]</w:t>
                </w:r>
              </w:sdtContent>
            </w:sdt>
          </w:p>
          <w:p w14:paraId="4BA7D7CD" w14:textId="77777777" w:rsidR="00E77B5E" w:rsidRPr="003E701A" w:rsidRDefault="0046423A" w:rsidP="009B591F">
            <w:pPr>
              <w:pStyle w:val="Kapcsolat"/>
              <w:rPr>
                <w:lang w:val="hu-HU"/>
              </w:rPr>
            </w:pPr>
            <w:sdt>
              <w:sdtPr>
                <w:rPr>
                  <w:lang w:val="hu-HU"/>
                </w:rPr>
                <w:id w:val="161364655"/>
                <w:placeholder>
                  <w:docPart w:val="6EE110745D9D4105991D3442D60F014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[Beosztás]</w:t>
                </w:r>
              </w:sdtContent>
            </w:sdt>
          </w:p>
          <w:p w14:paraId="010EB675" w14:textId="77777777" w:rsidR="00E77B5E" w:rsidRPr="003E701A" w:rsidRDefault="0046423A" w:rsidP="009B591F">
            <w:pPr>
              <w:pStyle w:val="Kapcsolat"/>
              <w:rPr>
                <w:lang w:val="hu-HU"/>
              </w:rPr>
            </w:pPr>
            <w:sdt>
              <w:sdtPr>
                <w:rPr>
                  <w:lang w:val="hu-HU"/>
                </w:rPr>
                <w:id w:val="-1371762988"/>
                <w:placeholder>
                  <w:docPart w:val="76F6B4311FC547C7839D96D24606DE9D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[Cég]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2C7A57F5" w14:textId="77777777" w:rsidR="00E77B5E" w:rsidRPr="003E701A" w:rsidRDefault="0046423A" w:rsidP="009B591F">
            <w:pPr>
              <w:pStyle w:val="Kapcsolat"/>
              <w:rPr>
                <w:lang w:val="hu-HU"/>
              </w:rPr>
            </w:pPr>
            <w:sdt>
              <w:sdtPr>
                <w:rPr>
                  <w:lang w:val="hu-HU"/>
                </w:rPr>
                <w:id w:val="-1451239978"/>
                <w:placeholder>
                  <w:docPart w:val="E40F2ED272914FFC8F3D99CFE3508E2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[Címzett utcája és házszáma]</w:t>
                </w:r>
              </w:sdtContent>
            </w:sdt>
          </w:p>
          <w:p w14:paraId="6C8D2759" w14:textId="77777777" w:rsidR="00E77B5E" w:rsidRPr="003E701A" w:rsidRDefault="0046423A" w:rsidP="009B591F">
            <w:pPr>
              <w:pStyle w:val="Kapcsolat"/>
              <w:rPr>
                <w:lang w:val="hu-HU"/>
              </w:rPr>
            </w:pPr>
            <w:sdt>
              <w:sdtPr>
                <w:rPr>
                  <w:lang w:val="hu-HU"/>
                </w:rPr>
                <w:id w:val="-810639550"/>
                <w:placeholder>
                  <w:docPart w:val="843E8639EFEB48A9B8D6D3FF8126D1A5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[Címzett irányítószáma és települése]</w:t>
                </w:r>
              </w:sdtContent>
            </w:sdt>
          </w:p>
        </w:tc>
      </w:tr>
      <w:tr w:rsidR="00E77B5E" w:rsidRPr="003E701A" w14:paraId="722C5112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616ADC36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5B8EF8E1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16EEB3D8" w14:textId="77777777" w:rsidR="00E77B5E" w:rsidRPr="003E701A" w:rsidRDefault="00E77B5E" w:rsidP="009B591F">
            <w:pPr>
              <w:pStyle w:val="Cmsor1"/>
              <w:rPr>
                <w:lang w:val="hu-HU"/>
              </w:rPr>
            </w:pPr>
            <w:r w:rsidRPr="003E701A">
              <w:rPr>
                <w:lang w:val="hu-HU" w:bidi="hu"/>
              </w:rPr>
              <w:t xml:space="preserve">Kedves </w:t>
            </w:r>
            <w:sdt>
              <w:sdtPr>
                <w:rPr>
                  <w:lang w:val="hu-HU"/>
                </w:rPr>
                <w:id w:val="-730920011"/>
                <w:placeholder>
                  <w:docPart w:val="276FC4AB03384C1C9359CE5FDF896B28"/>
                </w:placeholder>
                <w:temporary/>
                <w:showingPlcHdr/>
                <w15:appearance w15:val="hidden"/>
              </w:sdtPr>
              <w:sdtEndPr/>
              <w:sdtContent>
                <w:r w:rsidRPr="003E701A">
                  <w:rPr>
                    <w:lang w:val="hu-HU" w:bidi="hu"/>
                  </w:rPr>
                  <w:t>[Címzett neve]</w:t>
                </w:r>
              </w:sdtContent>
            </w:sdt>
            <w:r w:rsidRPr="003E701A">
              <w:rPr>
                <w:lang w:val="hu-HU" w:bidi="hu"/>
              </w:rPr>
              <w:t>!</w:t>
            </w:r>
          </w:p>
          <w:p w14:paraId="167E4383" w14:textId="0212E24D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Roboto Condensed" w:eastAsia="Times New Roman" w:hAnsi="Roboto Condensed" w:cs="Times New Roman"/>
                <w:color w:val="373A3C"/>
                <w:sz w:val="24"/>
                <w:szCs w:val="24"/>
                <w:lang w:val="hu-HU" w:eastAsia="hu-HU"/>
              </w:rPr>
            </w:pPr>
            <w:r>
              <w:rPr>
                <w:rFonts w:ascii="Roboto Condensed" w:eastAsia="Times New Roman" w:hAnsi="Roboto Condensed" w:cs="Times New Roman"/>
                <w:color w:val="373A3C"/>
                <w:sz w:val="24"/>
                <w:szCs w:val="24"/>
                <w:lang w:val="hu-HU" w:eastAsia="hu-HU"/>
              </w:rPr>
              <w:t>Példa:</w:t>
            </w:r>
            <w:r w:rsidR="009658DC">
              <w:rPr>
                <w:rFonts w:ascii="Roboto Condensed" w:eastAsia="Times New Roman" w:hAnsi="Roboto Condensed" w:cs="Times New Roman"/>
                <w:color w:val="373A3C"/>
                <w:sz w:val="24"/>
                <w:szCs w:val="24"/>
                <w:lang w:val="hu-HU" w:eastAsia="hu-HU"/>
              </w:rPr>
              <w:t xml:space="preserve"> 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Tisztelt Hirdető cég!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br/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br/>
              <w:t>Tisztelt Hölgyem / Uram!</w:t>
            </w:r>
          </w:p>
          <w:p w14:paraId="04F0C578" w14:textId="68F9BD6C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A </w:t>
            </w:r>
            <w:r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nograd.munka.hu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oldalain találkoztam a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z adminisztrátor 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állásról szóló hirdetésükkel, melyet ezúton szeretnék megpályázni.</w:t>
            </w:r>
          </w:p>
          <w:p w14:paraId="23D44E02" w14:textId="7A6425A9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Csatoltan küldöm az önéletrajzomat, melyből kiderül, hogy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5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éves tapasztalatot szereztem hasonló, irodai környezetben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.</w:t>
            </w:r>
          </w:p>
          <w:p w14:paraId="22C16C29" w14:textId="4DC919CA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Erős felhasználói szinten ismerem és használom az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irodai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alkalmazásokat. Angol nyelvtudásom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szóban és írásban is erős középszintű,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napi szinten használom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a nyelvet.</w:t>
            </w:r>
          </w:p>
          <w:p w14:paraId="715F14AB" w14:textId="6D99B6BE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Terhelhető és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felelősségteljes személy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vagyok. Eddigi munkáim során alkalmam nyílt használni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fogalmazói és szervezői képességeimet, 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illetve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táblázatkezelői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feladatokat is végeztem, ahol </w:t>
            </w:r>
            <w:r w:rsidR="00D3562A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monotóniatűrésem kifejezetten előnyös volt.</w:t>
            </w: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 xml:space="preserve"> </w:t>
            </w:r>
          </w:p>
          <w:p w14:paraId="67A8D1AA" w14:textId="4F90BEC8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Bízom benne, hogy kapok egy bemutatkozási lehetőséget az Önök cégénél!</w:t>
            </w:r>
          </w:p>
          <w:p w14:paraId="5280562D" w14:textId="77777777" w:rsidR="004576BF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 w:rsidRPr="004576BF"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Üdvözlettel:</w:t>
            </w:r>
          </w:p>
          <w:p w14:paraId="47FA8E27" w14:textId="4DFB8985" w:rsidR="00E77B5E" w:rsidRPr="004576BF" w:rsidRDefault="004576BF" w:rsidP="004576BF">
            <w:pPr>
              <w:shd w:val="clear" w:color="auto" w:fill="FFFFFF"/>
              <w:spacing w:after="240" w:line="300" w:lineRule="atLeast"/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</w:pPr>
            <w:r>
              <w:rPr>
                <w:rFonts w:ascii="Verdana" w:eastAsia="Times New Roman" w:hAnsi="Verdana" w:cs="Times New Roman"/>
                <w:color w:val="555555"/>
                <w:sz w:val="21"/>
                <w:szCs w:val="21"/>
                <w:lang w:val="hu-HU" w:eastAsia="hu-HU"/>
              </w:rPr>
              <w:t>Minta Péter</w:t>
            </w:r>
          </w:p>
        </w:tc>
      </w:tr>
      <w:tr w:rsidR="00E77B5E" w:rsidRPr="003E701A" w14:paraId="443A06BD" w14:textId="77777777" w:rsidTr="00E77B5E">
        <w:trPr>
          <w:trHeight w:val="1164"/>
        </w:trPr>
        <w:tc>
          <w:tcPr>
            <w:tcW w:w="719" w:type="dxa"/>
          </w:tcPr>
          <w:p w14:paraId="292F16C0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2940" w:type="dxa"/>
            <w:gridSpan w:val="2"/>
          </w:tcPr>
          <w:p w14:paraId="0E889D4B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2A06FC0C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69001BDE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6551852B" w14:textId="77777777" w:rsidTr="00E77B5E">
        <w:trPr>
          <w:trHeight w:val="543"/>
        </w:trPr>
        <w:tc>
          <w:tcPr>
            <w:tcW w:w="719" w:type="dxa"/>
          </w:tcPr>
          <w:p w14:paraId="01215A81" w14:textId="77777777" w:rsidR="00E77B5E" w:rsidRPr="003E701A" w:rsidRDefault="00E77B5E" w:rsidP="00CC1E8B">
            <w:pPr>
              <w:pStyle w:val="Kapcsolat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99B22B" w14:textId="77777777" w:rsidR="00E77B5E" w:rsidRPr="003E701A" w:rsidRDefault="00E77B5E" w:rsidP="00CC1E8B">
            <w:pPr>
              <w:pStyle w:val="Kapcsolat"/>
              <w:rPr>
                <w:lang w:val="hu-HU"/>
              </w:rPr>
            </w:pPr>
            <w:r w:rsidRPr="003E701A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30F19415" wp14:editId="3ECAA738">
                      <wp:extent cx="337185" cy="333375"/>
                      <wp:effectExtent l="0" t="0" r="5715" b="9525"/>
                      <wp:docPr id="21" name="Csoport 21" descr="gps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zabadkézi sokszög: Alakza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ép 23" descr="GPS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955DD" id="Csoport 21" o:spid="_x0000_s1026" alt="gps 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IpxxICzwJFosmxbMqxhMCzQJFociybciwh8CxQJJocy6YcSwgcC3blWELgFSAcy25yLLtyLCHw&#10;LJC1825yLLtyLCHwLJC1825yLLtyLCHwLJAozm5yLLtyLCHwLJAozm5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">
                      <v:shape id="Szabadkézi sokszög: Alakza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23" o:spid="_x0000_s1028" type="#_x0000_t75" alt="GPS 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551B60" w14:textId="77777777" w:rsidR="00E77B5E" w:rsidRPr="003E701A" w:rsidRDefault="0046423A" w:rsidP="00AE68A8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1645700282"/>
                <w:placeholder>
                  <w:docPart w:val="A77A887EAF1A4C35BB335325896A2686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[Irányítószám, település]</w:t>
                </w:r>
              </w:sdtContent>
            </w:sdt>
          </w:p>
          <w:p w14:paraId="02080BB8" w14:textId="77777777" w:rsidR="00E77B5E" w:rsidRPr="003E701A" w:rsidRDefault="0046423A" w:rsidP="00AE68A8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-798381348"/>
                <w:placeholder>
                  <w:docPart w:val="C601A6FE52994F75B75A903642D1A7C9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[Az Ön címe]</w:t>
                </w:r>
              </w:sdtContent>
            </w:sdt>
          </w:p>
        </w:tc>
        <w:tc>
          <w:tcPr>
            <w:tcW w:w="423" w:type="dxa"/>
            <w:vMerge/>
          </w:tcPr>
          <w:p w14:paraId="09B63D28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2F54DA90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06AB4174" w14:textId="77777777" w:rsidTr="00E77B5E">
        <w:trPr>
          <w:trHeight w:val="183"/>
        </w:trPr>
        <w:tc>
          <w:tcPr>
            <w:tcW w:w="719" w:type="dxa"/>
          </w:tcPr>
          <w:p w14:paraId="036E9C6D" w14:textId="77777777" w:rsidR="00E77B5E" w:rsidRPr="003E701A" w:rsidRDefault="00E77B5E" w:rsidP="00AE68A8">
            <w:pPr>
              <w:pStyle w:val="Nincstrkz"/>
              <w:rPr>
                <w:lang w:val="hu-HU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4573BCA4" w14:textId="77777777" w:rsidR="00E77B5E" w:rsidRPr="003E701A" w:rsidRDefault="00E77B5E" w:rsidP="00AE68A8">
            <w:pPr>
              <w:pStyle w:val="Nincstrkz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0418BE84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445186C0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4536033F" w14:textId="77777777" w:rsidTr="00E77B5E">
        <w:trPr>
          <w:trHeight w:val="624"/>
        </w:trPr>
        <w:tc>
          <w:tcPr>
            <w:tcW w:w="719" w:type="dxa"/>
          </w:tcPr>
          <w:p w14:paraId="72FAC07A" w14:textId="77777777" w:rsidR="00E77B5E" w:rsidRPr="003E701A" w:rsidRDefault="00E77B5E" w:rsidP="00CC1E8B">
            <w:pPr>
              <w:pStyle w:val="Kapcsolat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B6F126" w14:textId="77777777" w:rsidR="00E77B5E" w:rsidRPr="003E701A" w:rsidRDefault="00E77B5E" w:rsidP="00CC1E8B">
            <w:pPr>
              <w:pStyle w:val="Kapcsolat"/>
              <w:rPr>
                <w:lang w:val="hu-HU"/>
              </w:rPr>
            </w:pPr>
            <w:r w:rsidRPr="003E701A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7F7DF505" wp14:editId="1E2DAD51">
                      <wp:extent cx="337820" cy="337185"/>
                      <wp:effectExtent l="0" t="0" r="5080" b="5715"/>
                      <wp:docPr id="22" name="Csoport 22" descr="telefon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zabadkézi sokszög: Alakza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ép 28" descr="Telefon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384DD" id="Csoport 22" o:spid="_x0000_s1026" alt="telefon 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">
                      <v:shape id="Szabadkézi sokszög: Alakza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28" o:spid="_x0000_s1028" type="#_x0000_t75" alt="Telefon 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Telefon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3D4DF6C7" w14:textId="77777777" w:rsidR="00E77B5E" w:rsidRPr="003E701A" w:rsidRDefault="0046423A" w:rsidP="00AE68A8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1701595270"/>
                <w:placeholder>
                  <w:docPart w:val="0CE6A7CF06084B2C80716E72BC8B4B16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[Az Ön telefonszáma]</w:t>
                </w:r>
              </w:sdtContent>
            </w:sdt>
          </w:p>
        </w:tc>
        <w:tc>
          <w:tcPr>
            <w:tcW w:w="423" w:type="dxa"/>
            <w:vMerge/>
          </w:tcPr>
          <w:p w14:paraId="7300FE11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081FC0D9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31B1027C" w14:textId="77777777" w:rsidTr="00E77B5E">
        <w:trPr>
          <w:trHeight w:val="183"/>
        </w:trPr>
        <w:tc>
          <w:tcPr>
            <w:tcW w:w="719" w:type="dxa"/>
          </w:tcPr>
          <w:p w14:paraId="44276D7D" w14:textId="77777777" w:rsidR="00E77B5E" w:rsidRPr="003E701A" w:rsidRDefault="00E77B5E" w:rsidP="00AE68A8">
            <w:pPr>
              <w:pStyle w:val="Nincstrkz"/>
              <w:rPr>
                <w:lang w:val="hu-HU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37A039F0" w14:textId="77777777" w:rsidR="00E77B5E" w:rsidRPr="003E701A" w:rsidRDefault="00E77B5E" w:rsidP="00AE68A8">
            <w:pPr>
              <w:pStyle w:val="Nincstrkz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18DB8AC0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3966A411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40142492" w14:textId="77777777" w:rsidTr="00E77B5E">
        <w:trPr>
          <w:trHeight w:val="633"/>
        </w:trPr>
        <w:tc>
          <w:tcPr>
            <w:tcW w:w="719" w:type="dxa"/>
          </w:tcPr>
          <w:p w14:paraId="6EB90E82" w14:textId="77777777" w:rsidR="00E77B5E" w:rsidRPr="003E701A" w:rsidRDefault="00E77B5E" w:rsidP="00CC1E8B">
            <w:pPr>
              <w:pStyle w:val="Kapcsolat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6E8BA9" w14:textId="77777777" w:rsidR="00E77B5E" w:rsidRPr="003E701A" w:rsidRDefault="00E77B5E" w:rsidP="00CC1E8B">
            <w:pPr>
              <w:pStyle w:val="Kapcsolat"/>
              <w:rPr>
                <w:lang w:val="hu-HU"/>
              </w:rPr>
            </w:pPr>
            <w:r w:rsidRPr="003E701A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595EB080" wp14:editId="20A6018F">
                      <wp:extent cx="338455" cy="346075"/>
                      <wp:effectExtent l="0" t="0" r="4445" b="0"/>
                      <wp:docPr id="24" name="Csoport 24" descr="e-mail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zabadkézi sokszög: Alakza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ép 32" descr="E-mai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B6D88" id="Csoport 24" o:spid="_x0000_s1026" alt="e-mail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">
                      <v:shape id="Szabadkézi sokszög: Alakza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2" o:spid="_x0000_s1028" type="#_x0000_t75" alt="E-mail 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E-mail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7F0A4BE" w14:textId="77777777" w:rsidR="00E77B5E" w:rsidRPr="003E701A" w:rsidRDefault="0046423A" w:rsidP="00AE68A8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-1997099910"/>
                <w:placeholder>
                  <w:docPart w:val="F3A8650914E64335891600D25C18FE76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E701A">
                  <w:rPr>
                    <w:lang w:val="hu-HU" w:bidi="hu"/>
                  </w:rPr>
                  <w:t>[Az Ön e-mail-címe]</w:t>
                </w:r>
              </w:sdtContent>
            </w:sdt>
          </w:p>
        </w:tc>
        <w:tc>
          <w:tcPr>
            <w:tcW w:w="423" w:type="dxa"/>
            <w:vMerge/>
          </w:tcPr>
          <w:p w14:paraId="75ECD866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1A36B6EB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26B2355C" w14:textId="77777777" w:rsidTr="00E77B5E">
        <w:trPr>
          <w:trHeight w:val="174"/>
        </w:trPr>
        <w:tc>
          <w:tcPr>
            <w:tcW w:w="719" w:type="dxa"/>
          </w:tcPr>
          <w:p w14:paraId="5FCBCEA7" w14:textId="77777777" w:rsidR="00E77B5E" w:rsidRPr="003E701A" w:rsidRDefault="00E77B5E" w:rsidP="00AE68A8">
            <w:pPr>
              <w:pStyle w:val="Nincstrkz"/>
              <w:rPr>
                <w:lang w:val="hu-HU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8C3BFCD" w14:textId="77777777" w:rsidR="00E77B5E" w:rsidRPr="003E701A" w:rsidRDefault="00E77B5E" w:rsidP="00AE68A8">
            <w:pPr>
              <w:pStyle w:val="Nincstrkz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78A1DADC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74561D62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1713B02B" w14:textId="77777777" w:rsidTr="00E77B5E">
        <w:trPr>
          <w:trHeight w:val="633"/>
        </w:trPr>
        <w:tc>
          <w:tcPr>
            <w:tcW w:w="719" w:type="dxa"/>
          </w:tcPr>
          <w:p w14:paraId="1DB5CE89" w14:textId="77777777" w:rsidR="00E77B5E" w:rsidRPr="003E701A" w:rsidRDefault="00E77B5E" w:rsidP="00CC1E8B">
            <w:pPr>
              <w:pStyle w:val="Kapcsolat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2C11584" w14:textId="650120B7" w:rsidR="00E77B5E" w:rsidRPr="003E701A" w:rsidRDefault="00E77B5E" w:rsidP="00CC1E8B">
            <w:pPr>
              <w:pStyle w:val="Kapcsolat"/>
              <w:rPr>
                <w:lang w:val="hu-HU"/>
              </w:rPr>
            </w:pPr>
          </w:p>
        </w:tc>
        <w:tc>
          <w:tcPr>
            <w:tcW w:w="2310" w:type="dxa"/>
            <w:vAlign w:val="center"/>
          </w:tcPr>
          <w:p w14:paraId="24634830" w14:textId="7B09FADE" w:rsidR="00E77B5E" w:rsidRPr="003E701A" w:rsidRDefault="00E77B5E" w:rsidP="00AE68A8">
            <w:pPr>
              <w:pStyle w:val="Informci"/>
              <w:rPr>
                <w:lang w:val="hu-HU"/>
              </w:rPr>
            </w:pPr>
          </w:p>
        </w:tc>
        <w:tc>
          <w:tcPr>
            <w:tcW w:w="423" w:type="dxa"/>
            <w:vMerge/>
          </w:tcPr>
          <w:p w14:paraId="0FD52E1C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0056A564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  <w:tr w:rsidR="00E77B5E" w:rsidRPr="003E701A" w14:paraId="2C815CF7" w14:textId="77777777" w:rsidTr="00E77B5E">
        <w:trPr>
          <w:trHeight w:val="2448"/>
        </w:trPr>
        <w:tc>
          <w:tcPr>
            <w:tcW w:w="719" w:type="dxa"/>
          </w:tcPr>
          <w:p w14:paraId="695A15FF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2940" w:type="dxa"/>
            <w:gridSpan w:val="2"/>
          </w:tcPr>
          <w:p w14:paraId="400ABE92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423" w:type="dxa"/>
          </w:tcPr>
          <w:p w14:paraId="773DB868" w14:textId="77777777" w:rsidR="00E77B5E" w:rsidRPr="003E701A" w:rsidRDefault="00E77B5E" w:rsidP="00AE68A8">
            <w:pPr>
              <w:rPr>
                <w:lang w:val="hu-HU"/>
              </w:rPr>
            </w:pPr>
          </w:p>
        </w:tc>
        <w:tc>
          <w:tcPr>
            <w:tcW w:w="6601" w:type="dxa"/>
            <w:gridSpan w:val="2"/>
            <w:vMerge/>
          </w:tcPr>
          <w:p w14:paraId="15D87807" w14:textId="77777777" w:rsidR="00E77B5E" w:rsidRPr="003E701A" w:rsidRDefault="00E77B5E" w:rsidP="00AE68A8">
            <w:pPr>
              <w:rPr>
                <w:lang w:val="hu-HU"/>
              </w:rPr>
            </w:pPr>
          </w:p>
        </w:tc>
      </w:tr>
    </w:tbl>
    <w:p w14:paraId="79D840F3" w14:textId="77777777" w:rsidR="007F5B63" w:rsidRPr="003E701A" w:rsidRDefault="007F5B63" w:rsidP="009B591F">
      <w:pPr>
        <w:rPr>
          <w:lang w:val="hu-HU"/>
        </w:rPr>
      </w:pPr>
    </w:p>
    <w:sectPr w:rsidR="007F5B63" w:rsidRPr="003E701A" w:rsidSect="009468AD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CCE8A" w14:textId="77777777" w:rsidR="0046423A" w:rsidRDefault="0046423A" w:rsidP="00590471">
      <w:r>
        <w:separator/>
      </w:r>
    </w:p>
  </w:endnote>
  <w:endnote w:type="continuationSeparator" w:id="0">
    <w:p w14:paraId="191B7D3D" w14:textId="77777777" w:rsidR="0046423A" w:rsidRDefault="0046423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6D723" w14:textId="77777777" w:rsidR="0046423A" w:rsidRDefault="0046423A" w:rsidP="00590471">
      <w:r>
        <w:separator/>
      </w:r>
    </w:p>
  </w:footnote>
  <w:footnote w:type="continuationSeparator" w:id="0">
    <w:p w14:paraId="5F91F05A" w14:textId="77777777" w:rsidR="0046423A" w:rsidRDefault="0046423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7FC07" w14:textId="77777777" w:rsidR="00590471" w:rsidRPr="00DD17E2" w:rsidRDefault="00AE68A8" w:rsidP="00060042">
    <w:pPr>
      <w:pStyle w:val="Szvegtrzs"/>
      <w:rPr>
        <w:lang w:val="hu-HU"/>
      </w:rPr>
    </w:pPr>
    <w:r w:rsidRPr="00DD17E2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88EAE37" wp14:editId="04BE358C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Csopor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Csoport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Szabadkézi sokszög: Alakza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zabadkézi sokszög: Alakza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Téglalap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Csoport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Szabadkézi sokszög: Alakza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zabadkézi sokszög: Alakza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zabadkézi sokszög: Alakza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zabadkézi sokszög: Alakza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zabadkézi sokszög: Alakza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zabadkézi sokszög: Alakza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4FD6EA" id="Csoport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wNKpbA8IfA0UCSaHMsDSkU0MJGoHMvD5Fge&#10;UCqigYlE5VgeJsfyUI4lBFYvKMfyMDmWB5RKbQOTY3koxxICrwqKRJNjeSjHEgJPA0WiybE8lGMJ&#10;gaeBItHkWB7KsYTA0kA5lofJsTyUYwmBp4Ei0eRYHsqxhMDTQJFociwP5VhC4GmgSDQ5lodyLCHw&#10;NFAkmhzLQzmWEDgaPJVjCYGXgXAsT5NjeSrHEgJPA5mdnybH8lSOJQSeBjI7P02O5akcSwg8DcRP&#10;fJocy1M5lhB4Goif+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">
              <v:group id="Csoport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Szabadkézi sokszög: Alakza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Téglalap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Csoport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Szabadkézi sokszög: Alakza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DD17E2">
      <w:rPr>
        <w:noProof/>
        <w:lang w:val="hu-HU" w:bidi="h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6A0BB8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420EE2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96DD64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ECBAC8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E535E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1ED192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622556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E6A66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A2DBA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68D30A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D34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DB27734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0467734"/>
    <w:multiLevelType w:val="multilevel"/>
    <w:tmpl w:val="A4363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A57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CC3"/>
    <w:rsid w:val="00055B72"/>
    <w:rsid w:val="00060042"/>
    <w:rsid w:val="0008685D"/>
    <w:rsid w:val="0011137E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3E701A"/>
    <w:rsid w:val="004576BF"/>
    <w:rsid w:val="0046423A"/>
    <w:rsid w:val="004E158A"/>
    <w:rsid w:val="004F6CAD"/>
    <w:rsid w:val="005471D7"/>
    <w:rsid w:val="00565C77"/>
    <w:rsid w:val="0056708E"/>
    <w:rsid w:val="005801E5"/>
    <w:rsid w:val="00590471"/>
    <w:rsid w:val="005D01FA"/>
    <w:rsid w:val="005D45DC"/>
    <w:rsid w:val="005F6CC3"/>
    <w:rsid w:val="006716D8"/>
    <w:rsid w:val="006920F0"/>
    <w:rsid w:val="006C020C"/>
    <w:rsid w:val="006D79A8"/>
    <w:rsid w:val="0075559D"/>
    <w:rsid w:val="007575B6"/>
    <w:rsid w:val="007F5B63"/>
    <w:rsid w:val="00803A0A"/>
    <w:rsid w:val="00846CB9"/>
    <w:rsid w:val="008A1E6E"/>
    <w:rsid w:val="008B108C"/>
    <w:rsid w:val="008C2CFC"/>
    <w:rsid w:val="0092386C"/>
    <w:rsid w:val="009468AD"/>
    <w:rsid w:val="009475DC"/>
    <w:rsid w:val="009658DC"/>
    <w:rsid w:val="00967B93"/>
    <w:rsid w:val="009B591F"/>
    <w:rsid w:val="00A31B16"/>
    <w:rsid w:val="00AE68A8"/>
    <w:rsid w:val="00B6466C"/>
    <w:rsid w:val="00B76CDA"/>
    <w:rsid w:val="00BC2EE4"/>
    <w:rsid w:val="00C14078"/>
    <w:rsid w:val="00C83A18"/>
    <w:rsid w:val="00CC1E8B"/>
    <w:rsid w:val="00CD2321"/>
    <w:rsid w:val="00CE1E3D"/>
    <w:rsid w:val="00D053FA"/>
    <w:rsid w:val="00D26515"/>
    <w:rsid w:val="00D3562A"/>
    <w:rsid w:val="00DD17E2"/>
    <w:rsid w:val="00DD1CA7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FF8AB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h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DD17E2"/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DD17E2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rsid w:val="00DD17E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D17E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D17E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D17E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D17E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D17E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D17E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D17E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qFormat/>
    <w:rsid w:val="00DD17E2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DD17E2"/>
    <w:rPr>
      <w:rFonts w:ascii="Calibri" w:hAnsi="Calibri" w:cs="Calibri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DD17E2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aszerbekezds">
    <w:name w:val="List Paragraph"/>
    <w:basedOn w:val="Szvegtrzs"/>
    <w:uiPriority w:val="1"/>
    <w:semiHidden/>
    <w:qFormat/>
    <w:rsid w:val="00DD17E2"/>
    <w:pPr>
      <w:numPr>
        <w:numId w:val="2"/>
      </w:numPr>
      <w:spacing w:after="120"/>
    </w:pPr>
    <w:rPr>
      <w:szCs w:val="24"/>
    </w:rPr>
  </w:style>
  <w:style w:type="paragraph" w:customStyle="1" w:styleId="Tblzatbekezds">
    <w:name w:val="Táblázatbekezdés"/>
    <w:basedOn w:val="Norml"/>
    <w:uiPriority w:val="1"/>
    <w:semiHidden/>
    <w:rsid w:val="00DD17E2"/>
    <w:rPr>
      <w:rFonts w:ascii="Times New Roman" w:hAnsi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rsid w:val="00DD17E2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DD17E2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semiHidden/>
    <w:rsid w:val="00DD17E2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D17E2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DD1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next w:val="Norml"/>
    <w:link w:val="CmChar"/>
    <w:uiPriority w:val="10"/>
    <w:qFormat/>
    <w:rsid w:val="00DD17E2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mChar">
    <w:name w:val="Cím Char"/>
    <w:basedOn w:val="Bekezdsalapbettpusa"/>
    <w:link w:val="Cm"/>
    <w:uiPriority w:val="10"/>
    <w:rsid w:val="00DD17E2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">
    <w:name w:val="Információ"/>
    <w:basedOn w:val="Szvegtrzs"/>
    <w:uiPriority w:val="1"/>
    <w:qFormat/>
    <w:rsid w:val="00DD17E2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1">
    <w:name w:val="Dátum1"/>
    <w:basedOn w:val="Szvegtrzs"/>
    <w:uiPriority w:val="1"/>
    <w:semiHidden/>
    <w:qFormat/>
    <w:rsid w:val="00DD17E2"/>
    <w:pPr>
      <w:kinsoku w:val="0"/>
      <w:overflowPunct w:val="0"/>
    </w:pPr>
    <w:rPr>
      <w:b/>
      <w:color w:val="000000" w:themeColor="text1"/>
      <w:sz w:val="18"/>
    </w:rPr>
  </w:style>
  <w:style w:type="character" w:styleId="Kiemels2">
    <w:name w:val="Strong"/>
    <w:basedOn w:val="Bekezdsalapbettpusa"/>
    <w:uiPriority w:val="22"/>
    <w:semiHidden/>
    <w:qFormat/>
    <w:rsid w:val="00DD17E2"/>
    <w:rPr>
      <w:rFonts w:ascii="Calibri" w:hAnsi="Calibri" w:cs="Calibri"/>
      <w:b/>
      <w:bCs/>
      <w:color w:val="666666" w:themeColor="accent4"/>
    </w:rPr>
  </w:style>
  <w:style w:type="character" w:styleId="Helyrzszveg">
    <w:name w:val="Placeholder Text"/>
    <w:basedOn w:val="Bekezdsalapbettpusa"/>
    <w:uiPriority w:val="99"/>
    <w:semiHidden/>
    <w:rsid w:val="00DD17E2"/>
    <w:rPr>
      <w:rFonts w:ascii="Calibri" w:hAnsi="Calibri" w:cs="Calibri"/>
      <w:color w:val="808080"/>
    </w:rPr>
  </w:style>
  <w:style w:type="paragraph" w:styleId="Dtum">
    <w:name w:val="Date"/>
    <w:basedOn w:val="Norml"/>
    <w:next w:val="Norml"/>
    <w:link w:val="DtumChar"/>
    <w:uiPriority w:val="99"/>
    <w:rsid w:val="00DD17E2"/>
    <w:pPr>
      <w:spacing w:line="480" w:lineRule="auto"/>
    </w:pPr>
  </w:style>
  <w:style w:type="character" w:customStyle="1" w:styleId="DtumChar">
    <w:name w:val="Dátum Char"/>
    <w:basedOn w:val="Bekezdsalapbettpusa"/>
    <w:link w:val="Dtum"/>
    <w:uiPriority w:val="99"/>
    <w:rsid w:val="00DD17E2"/>
    <w:rPr>
      <w:rFonts w:ascii="Calibri" w:hAnsi="Calibri" w:cs="Calibri"/>
    </w:rPr>
  </w:style>
  <w:style w:type="paragraph" w:styleId="Nincstrkz">
    <w:name w:val="No Spacing"/>
    <w:basedOn w:val="Norml"/>
    <w:uiPriority w:val="1"/>
    <w:rsid w:val="00DD17E2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apcsolat">
    <w:name w:val="Kapcsolat"/>
    <w:basedOn w:val="Norml"/>
    <w:link w:val="Kapcsolatkaraktere"/>
    <w:uiPriority w:val="1"/>
    <w:qFormat/>
    <w:rsid w:val="00DD17E2"/>
    <w:pPr>
      <w:spacing w:after="0"/>
    </w:pPr>
  </w:style>
  <w:style w:type="paragraph" w:styleId="Befejezs">
    <w:name w:val="Closing"/>
    <w:basedOn w:val="Norml"/>
    <w:link w:val="BefejezsChar"/>
    <w:uiPriority w:val="99"/>
    <w:qFormat/>
    <w:rsid w:val="00DD17E2"/>
    <w:pPr>
      <w:spacing w:before="480" w:after="0"/>
    </w:pPr>
  </w:style>
  <w:style w:type="character" w:customStyle="1" w:styleId="Kapcsolatkaraktere">
    <w:name w:val="Kapcsolat karaktere"/>
    <w:basedOn w:val="Bekezdsalapbettpusa"/>
    <w:link w:val="Kapcsolat"/>
    <w:uiPriority w:val="1"/>
    <w:rsid w:val="00DD17E2"/>
    <w:rPr>
      <w:rFonts w:ascii="Calibri" w:hAnsi="Calibri" w:cs="Calibri"/>
    </w:rPr>
  </w:style>
  <w:style w:type="character" w:customStyle="1" w:styleId="BefejezsChar">
    <w:name w:val="Befejezés Char"/>
    <w:basedOn w:val="Bekezdsalapbettpusa"/>
    <w:link w:val="Befejezs"/>
    <w:uiPriority w:val="99"/>
    <w:rsid w:val="00DD17E2"/>
    <w:rPr>
      <w:rFonts w:ascii="Calibri" w:hAnsi="Calibri" w:cs="Calibri"/>
    </w:rPr>
  </w:style>
  <w:style w:type="character" w:customStyle="1" w:styleId="Megemlts1">
    <w:name w:val="Megemlítés1"/>
    <w:basedOn w:val="Bekezdsalapbettpusa"/>
    <w:uiPriority w:val="99"/>
    <w:semiHidden/>
    <w:unhideWhenUsed/>
    <w:rsid w:val="00DD17E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DD17E2"/>
    <w:pPr>
      <w:numPr>
        <w:numId w:val="3"/>
      </w:numPr>
    </w:pPr>
  </w:style>
  <w:style w:type="numbering" w:styleId="1ai">
    <w:name w:val="Outline List 1"/>
    <w:basedOn w:val="Nemlista"/>
    <w:uiPriority w:val="99"/>
    <w:semiHidden/>
    <w:unhideWhenUsed/>
    <w:rsid w:val="00DD17E2"/>
    <w:pPr>
      <w:numPr>
        <w:numId w:val="4"/>
      </w:numPr>
    </w:pPr>
  </w:style>
  <w:style w:type="character" w:styleId="HTML-kd">
    <w:name w:val="HTML Code"/>
    <w:basedOn w:val="Bekezdsalapbettpusa"/>
    <w:uiPriority w:val="99"/>
    <w:semiHidden/>
    <w:unhideWhenUsed/>
    <w:rsid w:val="00DD17E2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DD17E2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DD17E2"/>
    <w:pPr>
      <w:spacing w:after="0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DD17E2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DD17E2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DD17E2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DD17E2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DD17E2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DD17E2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DD17E2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DD17E2"/>
    <w:pPr>
      <w:spacing w:after="0"/>
    </w:pPr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DD17E2"/>
    <w:rPr>
      <w:rFonts w:ascii="Consolas" w:hAnsi="Consolas" w:cs="Calibri"/>
      <w:sz w:val="20"/>
      <w:szCs w:val="20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DD17E2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DD17E2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DD17E2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DD17E2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DD17E2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DD17E2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DD17E2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DD17E2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DD17E2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D17E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rsid w:val="00DD17E2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DD17E2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DD17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DD17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DD17E2"/>
  </w:style>
  <w:style w:type="character" w:styleId="Knyvcme">
    <w:name w:val="Book Title"/>
    <w:basedOn w:val="Bekezdsalapbettpusa"/>
    <w:uiPriority w:val="33"/>
    <w:semiHidden/>
    <w:rsid w:val="00DD17E2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Bekezdsalapbettpusa"/>
    <w:uiPriority w:val="99"/>
    <w:semiHidden/>
    <w:unhideWhenUsed/>
    <w:rsid w:val="00DD17E2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DD17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DD17E2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DD17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DD17E2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DD17E2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DD17E2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DD17E2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DD17E2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DD17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DD17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DD17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DD17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DD17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DD17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DD17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DD17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DD17E2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DD17E2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DD17E2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DD17E2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DD17E2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DD17E2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DD17E2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DD17E2"/>
    <w:pPr>
      <w:numPr>
        <w:numId w:val="7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DD17E2"/>
    <w:pPr>
      <w:numPr>
        <w:numId w:val="8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DD17E2"/>
    <w:pPr>
      <w:numPr>
        <w:numId w:val="9"/>
      </w:numPr>
      <w:contextualSpacing/>
    </w:pPr>
  </w:style>
  <w:style w:type="paragraph" w:styleId="Felsorols">
    <w:name w:val="List Bullet"/>
    <w:basedOn w:val="Norml"/>
    <w:uiPriority w:val="99"/>
    <w:semiHidden/>
    <w:unhideWhenUsed/>
    <w:rsid w:val="00DD17E2"/>
    <w:pPr>
      <w:numPr>
        <w:numId w:val="10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DD17E2"/>
    <w:pPr>
      <w:numPr>
        <w:numId w:val="11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DD17E2"/>
    <w:pPr>
      <w:numPr>
        <w:numId w:val="12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DD17E2"/>
    <w:pPr>
      <w:numPr>
        <w:numId w:val="13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DD17E2"/>
    <w:pPr>
      <w:numPr>
        <w:numId w:val="14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semiHidden/>
    <w:rsid w:val="00DD17E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DD17E2"/>
    <w:rPr>
      <w:rFonts w:ascii="Calibri" w:hAnsi="Calibri" w:cs="Calibri"/>
      <w:color w:val="5A5A5A" w:themeColor="text1" w:themeTint="A5"/>
      <w:spacing w:val="15"/>
    </w:rPr>
  </w:style>
  <w:style w:type="table" w:styleId="Klasszikustblzat1">
    <w:name w:val="Table Classic 1"/>
    <w:basedOn w:val="Normltblzat"/>
    <w:uiPriority w:val="99"/>
    <w:semiHidden/>
    <w:unhideWhenUsed/>
    <w:rsid w:val="00DD17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DD17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DD17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DD17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DD17E2"/>
    <w:pPr>
      <w:spacing w:after="0"/>
    </w:pPr>
  </w:style>
  <w:style w:type="paragraph" w:styleId="Makrszvege">
    <w:name w:val="macro"/>
    <w:link w:val="MakrszvegeChar"/>
    <w:uiPriority w:val="99"/>
    <w:semiHidden/>
    <w:unhideWhenUsed/>
    <w:rsid w:val="00DD17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DD17E2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DD17E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D17E2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D17E2"/>
    <w:pPr>
      <w:spacing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D17E2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DD17E2"/>
    <w:pPr>
      <w:spacing w:after="0"/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DD17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rsid w:val="00DD17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DD17E2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semiHidden/>
    <w:rsid w:val="00DD17E2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DD17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DD17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DD17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DD17E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D17E2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17E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17E2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DD17E2"/>
    <w:rPr>
      <w:rFonts w:ascii="Calibri" w:hAnsi="Calibri" w:cs="Calibri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D17E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17E2"/>
    <w:rPr>
      <w:rFonts w:ascii="Microsoft YaHei UI" w:eastAsia="Microsoft YaHei UI" w:hAnsi="Microsoft YaHei UI" w:cs="Calibri"/>
      <w:sz w:val="18"/>
      <w:szCs w:val="18"/>
    </w:rPr>
  </w:style>
  <w:style w:type="paragraph" w:styleId="Bortkcm">
    <w:name w:val="envelope address"/>
    <w:basedOn w:val="Norml"/>
    <w:uiPriority w:val="99"/>
    <w:semiHidden/>
    <w:unhideWhenUsed/>
    <w:rsid w:val="00DD17E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DD17E2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DD17E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DD17E2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D17E2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D17E2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D17E2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D17E2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D17E2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D17E2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D17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D17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DD17E2"/>
    <w:pPr>
      <w:numPr>
        <w:numId w:val="15"/>
      </w:numPr>
    </w:pPr>
  </w:style>
  <w:style w:type="table" w:styleId="Tblzategyszer1">
    <w:name w:val="Plain Table 1"/>
    <w:basedOn w:val="Normltblzat"/>
    <w:uiPriority w:val="41"/>
    <w:rsid w:val="00DD17E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DD17E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DD17E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shivatkozs">
    <w:name w:val="Intense Reference"/>
    <w:basedOn w:val="Bekezdsalapbettpusa"/>
    <w:uiPriority w:val="32"/>
    <w:semiHidden/>
    <w:rsid w:val="00DD17E2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DD17E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DD17E2"/>
    <w:rPr>
      <w:rFonts w:ascii="Calibri" w:hAnsi="Calibri" w:cs="Calibri"/>
      <w:i/>
      <w:iCs/>
      <w:color w:val="2C567A" w:themeColor="accent1"/>
    </w:rPr>
  </w:style>
  <w:style w:type="character" w:styleId="Erskiemels">
    <w:name w:val="Intense Emphasis"/>
    <w:basedOn w:val="Bekezdsalapbettpusa"/>
    <w:uiPriority w:val="21"/>
    <w:semiHidden/>
    <w:rsid w:val="00DD17E2"/>
    <w:rPr>
      <w:rFonts w:ascii="Calibri" w:hAnsi="Calibri" w:cs="Calibri"/>
      <w:i/>
      <w:iCs/>
      <w:color w:val="2C567A" w:themeColor="accent1"/>
    </w:rPr>
  </w:style>
  <w:style w:type="paragraph" w:styleId="NormlWeb">
    <w:name w:val="Normal (Web)"/>
    <w:basedOn w:val="Norml"/>
    <w:uiPriority w:val="99"/>
    <w:semiHidden/>
    <w:unhideWhenUsed/>
    <w:rsid w:val="00DD17E2"/>
    <w:rPr>
      <w:rFonts w:ascii="Times New Roman" w:hAnsi="Times New Roman"/>
      <w:sz w:val="24"/>
      <w:szCs w:val="24"/>
    </w:rPr>
  </w:style>
  <w:style w:type="character" w:customStyle="1" w:styleId="Intelligenshiperhivatkozs1">
    <w:name w:val="Intelligens hiperhivatkozás1"/>
    <w:basedOn w:val="Bekezdsalapbettpusa"/>
    <w:uiPriority w:val="99"/>
    <w:semiHidden/>
    <w:unhideWhenUsed/>
    <w:rsid w:val="00DD17E2"/>
    <w:rPr>
      <w:rFonts w:ascii="Calibri" w:hAnsi="Calibri" w:cs="Calibri"/>
      <w:u w:val="dotted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D17E2"/>
    <w:rPr>
      <w:rFonts w:ascii="Calibri" w:hAnsi="Calibri" w:cs="Calibri"/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DD17E2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DD17E2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DD17E2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DD17E2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DD17E2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DD17E2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DD17E2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DD17E2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DD17E2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DD17E2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DD17E2"/>
    <w:pPr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DD17E2"/>
    <w:rPr>
      <w:rFonts w:ascii="Calibri" w:hAnsi="Calibri" w:cs="Calibri"/>
      <w:sz w:val="20"/>
      <w:szCs w:val="20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DD17E2"/>
    <w:pPr>
      <w:spacing w:after="22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DD17E2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DD17E2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DD17E2"/>
    <w:pPr>
      <w:spacing w:after="0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DD17E2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DD17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DD17E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DD17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DD17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DD17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DD17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DD17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DD17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DD17E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DD17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DD17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2">
    <w:name w:val="List Table 2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3">
    <w:name w:val="List Table 3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DD17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DD17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DD17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DD17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DD17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DD17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DD17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DD17E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DD17E2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DD17E2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DD17E2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DD17E2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DD17E2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DD17E2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DD17E2"/>
    <w:pPr>
      <w:spacing w:after="0"/>
    </w:p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DD17E2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DD17E2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DD17E2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DD17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DD17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DD17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DD17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DD17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DD17E2"/>
    <w:pPr>
      <w:spacing w:after="0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DD17E2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DD17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DD17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DD17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DD17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DD17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DD17E2"/>
    <w:pPr>
      <w:spacing w:after="0"/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DD17E2"/>
    <w:pPr>
      <w:spacing w:after="0"/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DD17E2"/>
    <w:pPr>
      <w:spacing w:after="0"/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DD17E2"/>
    <w:pPr>
      <w:spacing w:after="0"/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DD17E2"/>
    <w:pPr>
      <w:spacing w:after="0"/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DD17E2"/>
    <w:pPr>
      <w:spacing w:after="0"/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DD17E2"/>
    <w:pPr>
      <w:spacing w:after="0"/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DD17E2"/>
    <w:pPr>
      <w:spacing w:after="0"/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DD17E2"/>
    <w:pPr>
      <w:spacing w:after="0"/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DD17E2"/>
    <w:rPr>
      <w:rFonts w:ascii="Corbel" w:eastAsiaTheme="majorEastAsia" w:hAnsi="Corbel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DD17E2"/>
    <w:pPr>
      <w:spacing w:after="0"/>
    </w:pPr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DD17E2"/>
    <w:rPr>
      <w:rFonts w:ascii="Consolas" w:hAnsi="Consolas" w:cs="Calibri"/>
      <w:sz w:val="21"/>
      <w:szCs w:val="21"/>
    </w:rPr>
  </w:style>
  <w:style w:type="table" w:styleId="Rcsostblzat1">
    <w:name w:val="Table Grid 1"/>
    <w:basedOn w:val="Normltblzat"/>
    <w:uiPriority w:val="99"/>
    <w:semiHidden/>
    <w:unhideWhenUsed/>
    <w:rsid w:val="00DD17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DD17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DD17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DD17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DD17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DD17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DD17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DD17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DD17E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DD17E2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DD17E2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3">
    <w:name w:val="Grid Table 3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DD17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DD17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DD17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DD17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DD17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DD17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DD17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DD17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DD17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DD17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DD17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DD17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DD17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DD17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DD17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DD17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DD17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DD17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DD17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DD17E2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D17E2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D17E2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DD17E2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DD17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DD17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DD17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DD1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DD17E2"/>
    <w:rPr>
      <w:rFonts w:ascii="Calibri" w:hAnsi="Calibri" w:cs="Calibri"/>
      <w:color w:val="954F7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DD17E2"/>
    <w:rPr>
      <w:rFonts w:ascii="Calibri" w:hAnsi="Calibri" w:cs="Calibri"/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DD17E2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D17E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AppData\Roaming\Microsoft\Templates\K&#233;k%20kivitel&#369;%20k&#237;s&#233;r&#337;lev&#233;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B0502836404E9F8698A405ED220BA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1DCA35E-4303-4C04-9084-DF3EF20807D7}"/>
      </w:docPartPr>
      <w:docPartBody>
        <w:p w:rsidR="00A92A6F" w:rsidRDefault="00C31A96">
          <w:pPr>
            <w:pStyle w:val="0CB0502836404E9F8698A405ED220BAC"/>
          </w:pPr>
          <w:r w:rsidRPr="003E701A">
            <w:rPr>
              <w:lang w:bidi="hu"/>
            </w:rPr>
            <w:t>[Vezetéknév]</w:t>
          </w:r>
        </w:p>
      </w:docPartBody>
    </w:docPart>
    <w:docPart>
      <w:docPartPr>
        <w:name w:val="7BFA4D5CE5F24BD8851F3970BD892C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8CE876C-FC04-4209-AC03-4B5275D05D51}"/>
      </w:docPartPr>
      <w:docPartBody>
        <w:p w:rsidR="00A92A6F" w:rsidRDefault="00C31A96">
          <w:pPr>
            <w:pStyle w:val="7BFA4D5CE5F24BD8851F3970BD892CFA"/>
          </w:pPr>
          <w:r w:rsidRPr="003E701A">
            <w:rPr>
              <w:lang w:bidi="hu"/>
            </w:rPr>
            <w:t>[Utónév]</w:t>
          </w:r>
        </w:p>
      </w:docPartBody>
    </w:docPart>
    <w:docPart>
      <w:docPartPr>
        <w:name w:val="14BC343672D149F293DD77452FE9554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ADAAF7-590E-4390-83CC-3DE20DA293CD}"/>
      </w:docPartPr>
      <w:docPartBody>
        <w:p w:rsidR="00A92A6F" w:rsidRDefault="00C31A96">
          <w:pPr>
            <w:pStyle w:val="14BC343672D149F293DD77452FE9554A"/>
          </w:pPr>
          <w:r w:rsidRPr="003E701A">
            <w:rPr>
              <w:lang w:bidi="hu"/>
            </w:rPr>
            <w:t>Dátum</w:t>
          </w:r>
        </w:p>
      </w:docPartBody>
    </w:docPart>
    <w:docPart>
      <w:docPartPr>
        <w:name w:val="5CFF2464C2E34DF2B2E8F9C98EBA6B5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81D7E6D-52DA-4170-8695-310FECE4DB6C}"/>
      </w:docPartPr>
      <w:docPartBody>
        <w:p w:rsidR="00A92A6F" w:rsidRDefault="00C31A96">
          <w:pPr>
            <w:pStyle w:val="5CFF2464C2E34DF2B2E8F9C98EBA6B55"/>
          </w:pPr>
          <w:r w:rsidRPr="003E701A">
            <w:rPr>
              <w:lang w:bidi="hu"/>
            </w:rPr>
            <w:t>[Címzett neve]</w:t>
          </w:r>
        </w:p>
      </w:docPartBody>
    </w:docPart>
    <w:docPart>
      <w:docPartPr>
        <w:name w:val="6EE110745D9D4105991D3442D60F014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EDC0F67-C61A-4E10-B63A-AB2DA17F2AA4}"/>
      </w:docPartPr>
      <w:docPartBody>
        <w:p w:rsidR="00A92A6F" w:rsidRDefault="00C31A96">
          <w:pPr>
            <w:pStyle w:val="6EE110745D9D4105991D3442D60F0147"/>
          </w:pPr>
          <w:r w:rsidRPr="003E701A">
            <w:rPr>
              <w:lang w:bidi="hu"/>
            </w:rPr>
            <w:t>[Beosztás]</w:t>
          </w:r>
        </w:p>
      </w:docPartBody>
    </w:docPart>
    <w:docPart>
      <w:docPartPr>
        <w:name w:val="76F6B4311FC547C7839D96D24606DE9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C454E3-C473-48DF-A255-51DBBADF956F}"/>
      </w:docPartPr>
      <w:docPartBody>
        <w:p w:rsidR="00A92A6F" w:rsidRDefault="00C31A96">
          <w:pPr>
            <w:pStyle w:val="76F6B4311FC547C7839D96D24606DE9D"/>
          </w:pPr>
          <w:r w:rsidRPr="003E701A">
            <w:rPr>
              <w:lang w:bidi="hu"/>
            </w:rPr>
            <w:t>[Cég]</w:t>
          </w:r>
        </w:p>
      </w:docPartBody>
    </w:docPart>
    <w:docPart>
      <w:docPartPr>
        <w:name w:val="E40F2ED272914FFC8F3D99CFE3508E2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4FF42F-6F9E-4FDC-8282-2286A2A5C474}"/>
      </w:docPartPr>
      <w:docPartBody>
        <w:p w:rsidR="00A92A6F" w:rsidRDefault="00C31A96">
          <w:pPr>
            <w:pStyle w:val="E40F2ED272914FFC8F3D99CFE3508E2E"/>
          </w:pPr>
          <w:r w:rsidRPr="003E701A">
            <w:rPr>
              <w:lang w:bidi="hu"/>
            </w:rPr>
            <w:t>[Címzett utcája és házszáma]</w:t>
          </w:r>
        </w:p>
      </w:docPartBody>
    </w:docPart>
    <w:docPart>
      <w:docPartPr>
        <w:name w:val="843E8639EFEB48A9B8D6D3FF8126D1A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2A6C880-2587-4191-94D0-8E451CC53B49}"/>
      </w:docPartPr>
      <w:docPartBody>
        <w:p w:rsidR="00A92A6F" w:rsidRDefault="00C31A96">
          <w:pPr>
            <w:pStyle w:val="843E8639EFEB48A9B8D6D3FF8126D1A5"/>
          </w:pPr>
          <w:r w:rsidRPr="003E701A">
            <w:rPr>
              <w:lang w:bidi="hu"/>
            </w:rPr>
            <w:t>[Címzett irányítószáma és települése]</w:t>
          </w:r>
        </w:p>
      </w:docPartBody>
    </w:docPart>
    <w:docPart>
      <w:docPartPr>
        <w:name w:val="276FC4AB03384C1C9359CE5FDF896B2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0C9CFB-8D95-439B-BADB-BA3F690A0647}"/>
      </w:docPartPr>
      <w:docPartBody>
        <w:p w:rsidR="00A92A6F" w:rsidRDefault="00C31A96">
          <w:pPr>
            <w:pStyle w:val="276FC4AB03384C1C9359CE5FDF896B28"/>
          </w:pPr>
          <w:r w:rsidRPr="003E701A">
            <w:rPr>
              <w:lang w:bidi="hu"/>
            </w:rPr>
            <w:t>[Címzett neve]</w:t>
          </w:r>
        </w:p>
      </w:docPartBody>
    </w:docPart>
    <w:docPart>
      <w:docPartPr>
        <w:name w:val="A77A887EAF1A4C35BB335325896A268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47C4907-5C44-496B-A945-4A42490237EF}"/>
      </w:docPartPr>
      <w:docPartBody>
        <w:p w:rsidR="00A92A6F" w:rsidRDefault="00C31A96">
          <w:pPr>
            <w:pStyle w:val="A77A887EAF1A4C35BB335325896A2686"/>
          </w:pPr>
          <w:r w:rsidRPr="003E701A">
            <w:rPr>
              <w:lang w:bidi="hu"/>
            </w:rPr>
            <w:t>[Irányítószám, település]</w:t>
          </w:r>
        </w:p>
      </w:docPartBody>
    </w:docPart>
    <w:docPart>
      <w:docPartPr>
        <w:name w:val="C601A6FE52994F75B75A903642D1A7C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ADA25EA-23EA-4E37-81C0-68499D6DEA5E}"/>
      </w:docPartPr>
      <w:docPartBody>
        <w:p w:rsidR="00A92A6F" w:rsidRDefault="00C31A96">
          <w:pPr>
            <w:pStyle w:val="C601A6FE52994F75B75A903642D1A7C9"/>
          </w:pPr>
          <w:r w:rsidRPr="003E701A">
            <w:rPr>
              <w:lang w:bidi="hu"/>
            </w:rPr>
            <w:t>[Az Ön címe]</w:t>
          </w:r>
        </w:p>
      </w:docPartBody>
    </w:docPart>
    <w:docPart>
      <w:docPartPr>
        <w:name w:val="0CE6A7CF06084B2C80716E72BC8B4B1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9A25D9-25D3-4E64-BB7B-2B769FB0CBD3}"/>
      </w:docPartPr>
      <w:docPartBody>
        <w:p w:rsidR="00A92A6F" w:rsidRDefault="00C31A96">
          <w:pPr>
            <w:pStyle w:val="0CE6A7CF06084B2C80716E72BC8B4B16"/>
          </w:pPr>
          <w:r w:rsidRPr="003E701A">
            <w:rPr>
              <w:lang w:bidi="hu"/>
            </w:rPr>
            <w:t>[Az Ön telefonszáma]</w:t>
          </w:r>
        </w:p>
      </w:docPartBody>
    </w:docPart>
    <w:docPart>
      <w:docPartPr>
        <w:name w:val="F3A8650914E64335891600D25C18FE7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75F987-823F-4169-BD20-DE0F0BC827D5}"/>
      </w:docPartPr>
      <w:docPartBody>
        <w:p w:rsidR="00A92A6F" w:rsidRDefault="00C31A96">
          <w:pPr>
            <w:pStyle w:val="F3A8650914E64335891600D25C18FE76"/>
          </w:pPr>
          <w:r w:rsidRPr="003E701A">
            <w:rPr>
              <w:lang w:bidi="hu"/>
            </w:rPr>
            <w:t>[Az Ön e-mail-címe]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A6F"/>
    <w:rsid w:val="009F7503"/>
    <w:rsid w:val="00A92A6F"/>
    <w:rsid w:val="00C3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0CB0502836404E9F8698A405ED220BAC">
    <w:name w:val="0CB0502836404E9F8698A405ED220BAC"/>
  </w:style>
  <w:style w:type="paragraph" w:customStyle="1" w:styleId="7BFA4D5CE5F24BD8851F3970BD892CFA">
    <w:name w:val="7BFA4D5CE5F24BD8851F3970BD892CFA"/>
  </w:style>
  <w:style w:type="paragraph" w:customStyle="1" w:styleId="14BC343672D149F293DD77452FE9554A">
    <w:name w:val="14BC343672D149F293DD77452FE9554A"/>
  </w:style>
  <w:style w:type="paragraph" w:customStyle="1" w:styleId="5CFF2464C2E34DF2B2E8F9C98EBA6B55">
    <w:name w:val="5CFF2464C2E34DF2B2E8F9C98EBA6B55"/>
  </w:style>
  <w:style w:type="paragraph" w:customStyle="1" w:styleId="6EE110745D9D4105991D3442D60F0147">
    <w:name w:val="6EE110745D9D4105991D3442D60F0147"/>
  </w:style>
  <w:style w:type="paragraph" w:customStyle="1" w:styleId="76F6B4311FC547C7839D96D24606DE9D">
    <w:name w:val="76F6B4311FC547C7839D96D24606DE9D"/>
  </w:style>
  <w:style w:type="paragraph" w:customStyle="1" w:styleId="E40F2ED272914FFC8F3D99CFE3508E2E">
    <w:name w:val="E40F2ED272914FFC8F3D99CFE3508E2E"/>
  </w:style>
  <w:style w:type="paragraph" w:customStyle="1" w:styleId="843E8639EFEB48A9B8D6D3FF8126D1A5">
    <w:name w:val="843E8639EFEB48A9B8D6D3FF8126D1A5"/>
  </w:style>
  <w:style w:type="paragraph" w:customStyle="1" w:styleId="276FC4AB03384C1C9359CE5FDF896B28">
    <w:name w:val="276FC4AB03384C1C9359CE5FDF896B28"/>
  </w:style>
  <w:style w:type="paragraph" w:customStyle="1" w:styleId="A77A887EAF1A4C35BB335325896A2686">
    <w:name w:val="A77A887EAF1A4C35BB335325896A2686"/>
  </w:style>
  <w:style w:type="paragraph" w:customStyle="1" w:styleId="C601A6FE52994F75B75A903642D1A7C9">
    <w:name w:val="C601A6FE52994F75B75A903642D1A7C9"/>
  </w:style>
  <w:style w:type="paragraph" w:customStyle="1" w:styleId="0CE6A7CF06084B2C80716E72BC8B4B16">
    <w:name w:val="0CE6A7CF06084B2C80716E72BC8B4B16"/>
  </w:style>
  <w:style w:type="paragraph" w:customStyle="1" w:styleId="F3A8650914E64335891600D25C18FE76">
    <w:name w:val="F3A8650914E64335891600D25C18FE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7E7374-EBD9-45F5-BC4B-70FEC53C8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Kék kivitelű kísérőlevél</Template>
  <TotalTime>0</TotalTime>
  <Pages>1</Pages>
  <Words>141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2023-08-13T18:22:00Z</dcterms:created>
  <dcterms:modified xsi:type="dcterms:W3CDTF">2023-08-14T11:25:00Z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